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79" w:rsidRPr="00F45634" w:rsidRDefault="00046279" w:rsidP="00F45634">
      <w:pPr>
        <w:pStyle w:val="Heading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046279" w:rsidRDefault="00046279" w:rsidP="00F45634">
      <w:pPr>
        <w:pStyle w:val="ListParagraph"/>
        <w:spacing w:before="0" w:after="0" w:line="240" w:lineRule="auto"/>
        <w:jc w:val="both"/>
        <w:rPr>
          <w:sz w:val="28"/>
          <w:szCs w:val="28"/>
        </w:rPr>
      </w:pPr>
    </w:p>
    <w:p w:rsidR="00046279" w:rsidRPr="00F45634" w:rsidRDefault="00046279" w:rsidP="00F45634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Информация о ЕСИА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046279" w:rsidRPr="00F45634" w:rsidRDefault="00046279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046279" w:rsidRPr="00F45634" w:rsidRDefault="00046279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046279" w:rsidRPr="00F45634" w:rsidRDefault="00046279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046279" w:rsidRPr="00F45634" w:rsidRDefault="00046279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5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046279" w:rsidRPr="00F45634" w:rsidRDefault="00046279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</w:p>
    <w:p w:rsidR="00046279" w:rsidRPr="00F45634" w:rsidRDefault="00046279" w:rsidP="00F45634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Регистрация в ЕСИА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F45634">
          <w:rPr>
            <w:rStyle w:val="Hyperlink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046279" w:rsidRPr="00F45634" w:rsidRDefault="00046279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046279" w:rsidRPr="00F45634" w:rsidRDefault="00046279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046279" w:rsidRPr="00F45634" w:rsidRDefault="00046279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046279" w:rsidRPr="00F45634" w:rsidRDefault="00046279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E39A0">
        <w:rPr>
          <w:noProof/>
          <w:color w:val="auto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1" o:spid="_x0000_i1025" type="#_x0000_t75" style="width:335.25pt;height:254.25pt;visibility:visible">
            <v:imagedata r:id="rId7" o:title="" croptop="4058f" cropbottom="5931f" cropleft="11674f" cropright="12611f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046279" w:rsidRPr="00F45634" w:rsidRDefault="00046279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E39A0">
        <w:rPr>
          <w:noProof/>
          <w:sz w:val="28"/>
          <w:szCs w:val="28"/>
          <w:lang w:eastAsia="ru-RU"/>
        </w:rPr>
        <w:pict>
          <v:shape id="Рисунок 22" o:spid="_x0000_i1026" type="#_x0000_t75" style="width:233.25pt;height:204.75pt;visibility:visible">
            <v:imagedata r:id="rId8" o:title="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046279" w:rsidRPr="00F45634" w:rsidRDefault="00046279" w:rsidP="00F45634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Повышение уровня учетной записи ЕСИА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046279" w:rsidRPr="00F45634" w:rsidRDefault="00046279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046279" w:rsidRPr="00F45634" w:rsidRDefault="00046279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046279" w:rsidRPr="00F45634" w:rsidRDefault="00046279" w:rsidP="00F45634">
      <w:pPr>
        <w:pStyle w:val="Default"/>
        <w:jc w:val="both"/>
        <w:rPr>
          <w:color w:val="auto"/>
          <w:sz w:val="28"/>
          <w:szCs w:val="28"/>
        </w:rPr>
      </w:pPr>
    </w:p>
    <w:p w:rsidR="00046279" w:rsidRPr="00F45634" w:rsidRDefault="00046279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046279" w:rsidRPr="00F45634" w:rsidRDefault="00046279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046279" w:rsidRPr="00F45634" w:rsidRDefault="00046279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046279" w:rsidRPr="00F45634" w:rsidRDefault="00046279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046279" w:rsidRPr="00F45634" w:rsidRDefault="00046279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046279" w:rsidRPr="00F45634" w:rsidRDefault="00046279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046279" w:rsidRPr="00F45634" w:rsidRDefault="00046279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046279" w:rsidRPr="00F45634" w:rsidRDefault="00046279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046279" w:rsidRPr="00F45634" w:rsidRDefault="00046279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E39A0">
        <w:rPr>
          <w:noProof/>
          <w:color w:val="auto"/>
          <w:sz w:val="28"/>
          <w:szCs w:val="28"/>
          <w:lang w:eastAsia="ru-RU"/>
        </w:rPr>
        <w:pict>
          <v:shape id="Рисунок 25" o:spid="_x0000_i1027" type="#_x0000_t75" style="width:333.75pt;height:374.25pt;visibility:visible">
            <v:imagedata r:id="rId9" o:title="" croptop="9669f" cropbottom="6242f" cropleft="21679f" cropright="22178f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046279" w:rsidRPr="00F45634" w:rsidRDefault="00046279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E39A0">
        <w:rPr>
          <w:noProof/>
          <w:sz w:val="28"/>
          <w:szCs w:val="28"/>
          <w:lang w:eastAsia="ru-RU"/>
        </w:rPr>
        <w:pict>
          <v:shape id="Рисунок 27" o:spid="_x0000_i1028" type="#_x0000_t75" style="width:333pt;height:237pt;visibility:visible">
            <v:imagedata r:id="rId10" o:title="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046279" w:rsidRPr="00F45634" w:rsidRDefault="00046279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046279" w:rsidRPr="00F45634" w:rsidRDefault="00046279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046279" w:rsidRPr="00F45634" w:rsidRDefault="00046279" w:rsidP="00F45634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Вход на Портал через ЕСИА. Установка привязки. </w:t>
      </w:r>
    </w:p>
    <w:p w:rsidR="00046279" w:rsidRPr="00F45634" w:rsidRDefault="00046279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046279" w:rsidRPr="00F45634" w:rsidRDefault="00046279" w:rsidP="00F45634">
      <w:pPr>
        <w:spacing w:before="0" w:after="0" w:line="240" w:lineRule="auto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046279" w:rsidRPr="00F45634" w:rsidRDefault="00046279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263.1pt;margin-top:108.05pt;width:82.55pt;height:21.1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Pr="00FE39A0">
        <w:rPr>
          <w:noProof/>
          <w:sz w:val="28"/>
          <w:szCs w:val="28"/>
          <w:lang w:eastAsia="ru-RU"/>
        </w:rPr>
        <w:pict>
          <v:shape id="Рисунок 1" o:spid="_x0000_i1029" type="#_x0000_t75" style="width:399pt;height:288.75pt;visibility:visible">
            <v:imagedata r:id="rId11" o:title="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Pr="00F45634" w:rsidRDefault="00046279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046279" w:rsidRPr="00F45634" w:rsidRDefault="00046279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046279" w:rsidRPr="00F45634" w:rsidRDefault="00046279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E39A0">
        <w:rPr>
          <w:noProof/>
          <w:sz w:val="28"/>
          <w:szCs w:val="28"/>
          <w:lang w:eastAsia="ru-RU"/>
        </w:rPr>
        <w:pict>
          <v:shape id="Рисунок 4" o:spid="_x0000_i1030" type="#_x0000_t75" style="width:446.25pt;height:171pt;visibility:visible">
            <v:imagedata r:id="rId12" o:title="" croptop="13443f" cropbottom="27444f" cropleft="15649f" cropright="16070f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Pr="00F45634" w:rsidRDefault="0004627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46279" w:rsidRPr="00F45634" w:rsidRDefault="0004627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 xml:space="preserve">Произойдет переход к странице входа в ЕСИА (Рис. 7). </w:t>
      </w:r>
    </w:p>
    <w:p w:rsidR="00046279" w:rsidRPr="00F45634" w:rsidRDefault="00046279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E39A0">
        <w:rPr>
          <w:noProof/>
          <w:sz w:val="28"/>
          <w:szCs w:val="28"/>
          <w:lang w:eastAsia="ru-RU"/>
        </w:rPr>
        <w:pict>
          <v:shape id="Рисунок 3" o:spid="_x0000_i1031" type="#_x0000_t75" style="width:308.25pt;height:327pt;visibility:visible">
            <v:imagedata r:id="rId13" o:title="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Pr="00F45634" w:rsidRDefault="0004627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46279" w:rsidRPr="00F45634" w:rsidRDefault="00046279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госуслуг Татарстана</w:t>
      </w:r>
      <w:r w:rsidRPr="00F45634">
        <w:rPr>
          <w:noProof/>
          <w:sz w:val="28"/>
          <w:szCs w:val="28"/>
          <w:lang w:eastAsia="ru-RU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  <w:lang w:eastAsia="ru-RU"/>
        </w:rPr>
        <w:t xml:space="preserve"> или зарегистрировать новый для установки связки с ЕСИА (Рис. 8). </w:t>
      </w:r>
    </w:p>
    <w:p w:rsidR="00046279" w:rsidRPr="00F45634" w:rsidRDefault="00046279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E39A0">
        <w:rPr>
          <w:noProof/>
          <w:sz w:val="28"/>
          <w:szCs w:val="28"/>
          <w:lang w:eastAsia="ru-RU"/>
        </w:rPr>
        <w:pict>
          <v:shape id="Рисунок 5" o:spid="_x0000_i1032" type="#_x0000_t75" style="width:465.75pt;height:218.25pt;visibility:visible">
            <v:imagedata r:id="rId14" o:title="" cropbottom="6709f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Default="00046279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  <w:lang w:eastAsia="ru-RU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  <w:lang w:eastAsia="ru-RU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  <w:lang w:eastAsia="ru-RU"/>
        </w:rPr>
        <w:t>, необходимо нажать на соответствующую кнопку «Подтвержить замену» (Рис. 9).</w:t>
      </w:r>
    </w:p>
    <w:p w:rsidR="00046279" w:rsidRPr="00F45634" w:rsidRDefault="00046279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046279" w:rsidRPr="00F45634" w:rsidRDefault="00046279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E39A0">
        <w:rPr>
          <w:noProof/>
          <w:sz w:val="28"/>
          <w:szCs w:val="28"/>
          <w:lang w:eastAsia="ru-RU"/>
        </w:rPr>
        <w:pict>
          <v:shape id="Рисунок 6" o:spid="_x0000_i1033" type="#_x0000_t75" style="width:465.75pt;height:232.5pt;visibility:visible">
            <v:imagedata r:id="rId15" o:title="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Pr="00F45634" w:rsidRDefault="00046279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46279" w:rsidRPr="00F45634" w:rsidRDefault="00046279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046279" w:rsidRPr="00F45634" w:rsidRDefault="00046279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046279" w:rsidRPr="00F45634" w:rsidRDefault="00046279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E39A0">
        <w:rPr>
          <w:noProof/>
          <w:sz w:val="28"/>
          <w:szCs w:val="28"/>
          <w:lang w:eastAsia="ru-RU"/>
        </w:rPr>
        <w:pict>
          <v:shape id="Рисунок 7" o:spid="_x0000_i1034" type="#_x0000_t75" style="width:429.75pt;height:267pt;visibility:visible">
            <v:imagedata r:id="rId16" o:title=""/>
          </v:shape>
        </w:pict>
      </w:r>
    </w:p>
    <w:p w:rsidR="00046279" w:rsidRPr="00F45634" w:rsidRDefault="00046279" w:rsidP="00F45634">
      <w:pPr>
        <w:pStyle w:val="Caption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color w:val="auto"/>
          <w:sz w:val="28"/>
          <w:szCs w:val="28"/>
        </w:rPr>
        <w:fldChar w:fldCharType="end"/>
      </w:r>
    </w:p>
    <w:p w:rsidR="00046279" w:rsidRPr="00F45634" w:rsidRDefault="00046279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046279" w:rsidRDefault="00046279" w:rsidP="00F45634">
      <w:pPr>
        <w:spacing w:before="0" w:after="0" w:line="240" w:lineRule="auto"/>
        <w:rPr>
          <w:b/>
          <w:sz w:val="28"/>
          <w:szCs w:val="28"/>
        </w:rPr>
      </w:pPr>
    </w:p>
    <w:p w:rsidR="00046279" w:rsidRPr="00F45634" w:rsidRDefault="00046279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>
        <w:rPr>
          <w:b/>
          <w:bCs/>
          <w:sz w:val="28"/>
          <w:szCs w:val="28"/>
        </w:rPr>
        <w:t>8 (800) 100-70-10</w:t>
      </w:r>
      <w:r w:rsidRPr="00F45634">
        <w:rPr>
          <w:b/>
          <w:bCs/>
          <w:sz w:val="28"/>
          <w:szCs w:val="28"/>
        </w:rPr>
        <w:t xml:space="preserve"> </w:t>
      </w:r>
    </w:p>
    <w:p w:rsidR="00046279" w:rsidRPr="00F45634" w:rsidRDefault="00046279" w:rsidP="00F45634">
      <w:pPr>
        <w:spacing w:before="0" w:after="0" w:line="240" w:lineRule="auto"/>
        <w:rPr>
          <w:sz w:val="28"/>
          <w:szCs w:val="28"/>
        </w:rPr>
      </w:pPr>
    </w:p>
    <w:sectPr w:rsidR="00046279" w:rsidRPr="00F45634" w:rsidSect="006D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7B37"/>
    <w:rsid w:val="0000335E"/>
    <w:rsid w:val="000157FD"/>
    <w:rsid w:val="00020D97"/>
    <w:rsid w:val="00046279"/>
    <w:rsid w:val="000833B5"/>
    <w:rsid w:val="000D05D8"/>
    <w:rsid w:val="000D516B"/>
    <w:rsid w:val="001B5684"/>
    <w:rsid w:val="001C7846"/>
    <w:rsid w:val="001F34FD"/>
    <w:rsid w:val="0021796D"/>
    <w:rsid w:val="0026288F"/>
    <w:rsid w:val="002E788A"/>
    <w:rsid w:val="002F5F7D"/>
    <w:rsid w:val="00371784"/>
    <w:rsid w:val="0042745C"/>
    <w:rsid w:val="004C3C8D"/>
    <w:rsid w:val="005543F3"/>
    <w:rsid w:val="005F1A94"/>
    <w:rsid w:val="006014A4"/>
    <w:rsid w:val="006274B7"/>
    <w:rsid w:val="0063541A"/>
    <w:rsid w:val="006465CE"/>
    <w:rsid w:val="00675117"/>
    <w:rsid w:val="006825A0"/>
    <w:rsid w:val="006C2FDF"/>
    <w:rsid w:val="006D3592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9B1"/>
    <w:rsid w:val="00952C27"/>
    <w:rsid w:val="009B41E3"/>
    <w:rsid w:val="009F2638"/>
    <w:rsid w:val="00A42B9A"/>
    <w:rsid w:val="00AB57A1"/>
    <w:rsid w:val="00AD4217"/>
    <w:rsid w:val="00B47121"/>
    <w:rsid w:val="00B62E33"/>
    <w:rsid w:val="00BC5677"/>
    <w:rsid w:val="00BC5F61"/>
    <w:rsid w:val="00BD26C9"/>
    <w:rsid w:val="00BF15A8"/>
    <w:rsid w:val="00C51403"/>
    <w:rsid w:val="00C912BD"/>
    <w:rsid w:val="00C93E67"/>
    <w:rsid w:val="00CC3013"/>
    <w:rsid w:val="00D62DD1"/>
    <w:rsid w:val="00F40F9E"/>
    <w:rsid w:val="00F45634"/>
    <w:rsid w:val="00F57E75"/>
    <w:rsid w:val="00F96D5E"/>
    <w:rsid w:val="00FB1374"/>
    <w:rsid w:val="00FC7FB6"/>
    <w:rsid w:val="00FE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D05D8"/>
    <w:pPr>
      <w:keepNext/>
      <w:keepLines/>
      <w:spacing w:before="480" w:after="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05D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05D8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D05D8"/>
    <w:rPr>
      <w:rFonts w:ascii="Calibri Light" w:hAnsi="Calibri Light" w:cs="Times New Roman"/>
      <w:color w:val="2E74B5"/>
      <w:sz w:val="26"/>
      <w:szCs w:val="26"/>
    </w:rPr>
  </w:style>
  <w:style w:type="paragraph" w:customStyle="1" w:styleId="Default">
    <w:name w:val="Default"/>
    <w:uiPriority w:val="99"/>
    <w:rsid w:val="00847B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0D05D8"/>
    <w:rPr>
      <w:rFonts w:cs="Times New Roman"/>
    </w:rPr>
  </w:style>
  <w:style w:type="character" w:styleId="Strong">
    <w:name w:val="Strong"/>
    <w:basedOn w:val="DefaultParagraphFont"/>
    <w:uiPriority w:val="99"/>
    <w:qFormat/>
    <w:rsid w:val="000D05D8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0D05D8"/>
    <w:rPr>
      <w:rFonts w:cs="Times New Roman"/>
      <w:color w:val="0563C1"/>
      <w:u w:val="single"/>
    </w:rPr>
  </w:style>
  <w:style w:type="paragraph" w:styleId="Caption">
    <w:name w:val="caption"/>
    <w:basedOn w:val="Normal"/>
    <w:next w:val="Normal"/>
    <w:uiPriority w:val="99"/>
    <w:qFormat/>
    <w:rsid w:val="00D62DD1"/>
    <w:pPr>
      <w:spacing w:before="0" w:after="200" w:line="240" w:lineRule="auto"/>
    </w:pPr>
    <w:rPr>
      <w:i/>
      <w:iCs/>
      <w:color w:val="44546A"/>
      <w:sz w:val="18"/>
      <w:szCs w:val="18"/>
    </w:rPr>
  </w:style>
  <w:style w:type="paragraph" w:styleId="TOCHeading">
    <w:name w:val="TOC Heading"/>
    <w:basedOn w:val="Heading1"/>
    <w:next w:val="Normal"/>
    <w:uiPriority w:val="99"/>
    <w:qFormat/>
    <w:rsid w:val="00AB57A1"/>
    <w:pPr>
      <w:spacing w:before="24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TOC2">
    <w:name w:val="toc 2"/>
    <w:basedOn w:val="Normal"/>
    <w:next w:val="Normal"/>
    <w:autoRedefine/>
    <w:uiPriority w:val="99"/>
    <w:rsid w:val="00AB57A1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rsid w:val="008C19EE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8C19EE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C19EE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C19E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C19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C19EE"/>
    <w:pPr>
      <w:spacing w:before="0"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7059</TotalTime>
  <Pages>8</Pages>
  <Words>1074</Words>
  <Characters>6127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S</dc:creator>
  <cp:keywords/>
  <dc:description/>
  <cp:lastModifiedBy>комп</cp:lastModifiedBy>
  <cp:revision>5</cp:revision>
  <cp:lastPrinted>2016-07-01T08:53:00Z</cp:lastPrinted>
  <dcterms:created xsi:type="dcterms:W3CDTF">2016-05-19T11:24:00Z</dcterms:created>
  <dcterms:modified xsi:type="dcterms:W3CDTF">2016-07-06T06:27:00Z</dcterms:modified>
</cp:coreProperties>
</file>